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ER-B-3002425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ImA, BPol Bundespolizei Blumberg, Gemeinsame Unterbringung Fliegerstaffel, Flugbefeuerung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Flugbefeuerung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